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423" w:rsidRDefault="004A1423"/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:rsidR="004A1423" w:rsidRPr="004A1423" w:rsidRDefault="005F2730" w:rsidP="00B95C68">
            <w:pPr>
              <w:pStyle w:val="Title"/>
              <w:rPr>
                <w:rFonts w:ascii="Arial Rounded MT Bold" w:hAnsi="Arial Rounded MT Bold"/>
                <w:sz w:val="52"/>
                <w:szCs w:val="52"/>
              </w:rPr>
            </w:pPr>
            <w:r w:rsidRPr="004A1423">
              <w:rPr>
                <w:rFonts w:ascii="Arial Rounded MT Bold" w:hAnsi="Arial Rounded MT Bold"/>
                <w:sz w:val="52"/>
                <w:szCs w:val="52"/>
              </w:rPr>
              <w:t>Dementia support group</w:t>
            </w:r>
          </w:p>
          <w:p w:rsidR="00AF300E" w:rsidRDefault="005F2730" w:rsidP="0098017C">
            <w:pPr>
              <w:pStyle w:val="Title"/>
              <w:ind w:left="0"/>
              <w:rPr>
                <w:rFonts w:ascii="Arial Rounded MT Bold" w:hAnsi="Arial Rounded MT Bold"/>
                <w:sz w:val="52"/>
                <w:szCs w:val="52"/>
              </w:rPr>
            </w:pPr>
            <w:r w:rsidRPr="004A1423">
              <w:rPr>
                <w:rFonts w:ascii="Arial Rounded MT Bold" w:hAnsi="Arial Rounded MT Bold"/>
                <w:sz w:val="52"/>
                <w:szCs w:val="52"/>
              </w:rPr>
              <w:t>north roscommon</w:t>
            </w:r>
          </w:p>
          <w:p w:rsidR="005F2730" w:rsidRPr="005F2730" w:rsidRDefault="005F2730" w:rsidP="00B95C68">
            <w:pPr>
              <w:ind w:left="0"/>
              <w:jc w:val="center"/>
            </w:pPr>
          </w:p>
          <w:p w:rsidR="004A1423" w:rsidRDefault="005F2730" w:rsidP="00B95C68">
            <w:pPr>
              <w:jc w:val="center"/>
              <w:rPr>
                <w:b/>
                <w:color w:val="691971" w:themeColor="accent2"/>
                <w:sz w:val="48"/>
                <w:szCs w:val="48"/>
              </w:rPr>
            </w:pPr>
            <w:bookmarkStart w:id="0" w:name="_GoBack"/>
            <w:bookmarkEnd w:id="0"/>
            <w:r w:rsidRPr="00540BC6">
              <w:rPr>
                <w:b/>
                <w:color w:val="691971" w:themeColor="accent2"/>
                <w:sz w:val="48"/>
                <w:szCs w:val="48"/>
              </w:rPr>
              <w:t xml:space="preserve"> Thursday </w:t>
            </w:r>
            <w:r w:rsidR="00540BC6" w:rsidRPr="00540BC6">
              <w:rPr>
                <w:b/>
                <w:color w:val="691971" w:themeColor="accent2"/>
                <w:sz w:val="48"/>
                <w:szCs w:val="48"/>
              </w:rPr>
              <w:t>14</w:t>
            </w:r>
            <w:r w:rsidR="00540BC6" w:rsidRPr="00540BC6">
              <w:rPr>
                <w:b/>
                <w:color w:val="691971" w:themeColor="accent2"/>
                <w:sz w:val="48"/>
                <w:szCs w:val="48"/>
                <w:vertAlign w:val="superscript"/>
              </w:rPr>
              <w:t>th</w:t>
            </w:r>
            <w:r w:rsidR="00540BC6" w:rsidRPr="00540BC6">
              <w:rPr>
                <w:b/>
                <w:color w:val="691971" w:themeColor="accent2"/>
                <w:sz w:val="48"/>
                <w:szCs w:val="48"/>
              </w:rPr>
              <w:t xml:space="preserve"> November </w:t>
            </w:r>
            <w:r w:rsidRPr="00540BC6">
              <w:rPr>
                <w:b/>
                <w:color w:val="691971" w:themeColor="accent2"/>
                <w:sz w:val="48"/>
                <w:szCs w:val="48"/>
              </w:rPr>
              <w:t>2019</w:t>
            </w:r>
          </w:p>
          <w:p w:rsidR="00540BC6" w:rsidRPr="00540BC6" w:rsidRDefault="00540BC6" w:rsidP="00B95C68">
            <w:pPr>
              <w:jc w:val="center"/>
              <w:rPr>
                <w:b/>
                <w:sz w:val="48"/>
                <w:szCs w:val="48"/>
              </w:rPr>
            </w:pPr>
          </w:p>
          <w:p w:rsidR="005F2730" w:rsidRPr="000B4037" w:rsidRDefault="008E7448" w:rsidP="00074341">
            <w:pPr>
              <w:jc w:val="center"/>
              <w:rPr>
                <w:sz w:val="36"/>
                <w:szCs w:val="36"/>
              </w:rPr>
            </w:pPr>
            <w:r w:rsidRPr="000B4037">
              <w:rPr>
                <w:sz w:val="36"/>
                <w:szCs w:val="36"/>
              </w:rPr>
              <w:t>W</w:t>
            </w:r>
            <w:r w:rsidR="005F2730" w:rsidRPr="000B4037">
              <w:rPr>
                <w:sz w:val="36"/>
                <w:szCs w:val="36"/>
              </w:rPr>
              <w:t xml:space="preserve">e are facilitating </w:t>
            </w:r>
            <w:r w:rsidR="00540BC6">
              <w:rPr>
                <w:sz w:val="36"/>
                <w:szCs w:val="36"/>
              </w:rPr>
              <w:t xml:space="preserve">a </w:t>
            </w:r>
            <w:r w:rsidR="000E2A1D" w:rsidRPr="000E2A1D">
              <w:rPr>
                <w:b/>
                <w:sz w:val="36"/>
                <w:szCs w:val="36"/>
              </w:rPr>
              <w:t>Social Morning Event</w:t>
            </w:r>
            <w:r w:rsidR="005F2730" w:rsidRPr="000B4037">
              <w:rPr>
                <w:sz w:val="36"/>
                <w:szCs w:val="36"/>
              </w:rPr>
              <w:t xml:space="preserve"> </w:t>
            </w:r>
            <w:r w:rsidR="0098017C" w:rsidRPr="000B4037">
              <w:rPr>
                <w:sz w:val="36"/>
                <w:szCs w:val="36"/>
              </w:rPr>
              <w:t xml:space="preserve">that will provide a space </w:t>
            </w:r>
            <w:r w:rsidR="005F2730" w:rsidRPr="000B4037">
              <w:rPr>
                <w:sz w:val="36"/>
                <w:szCs w:val="36"/>
              </w:rPr>
              <w:t>for</w:t>
            </w:r>
            <w:r w:rsidR="0098017C" w:rsidRPr="000B4037">
              <w:rPr>
                <w:sz w:val="36"/>
                <w:szCs w:val="36"/>
              </w:rPr>
              <w:t xml:space="preserve"> information and peer support for</w:t>
            </w:r>
            <w:r w:rsidR="003B758F" w:rsidRPr="000B4037">
              <w:rPr>
                <w:sz w:val="36"/>
                <w:szCs w:val="36"/>
              </w:rPr>
              <w:t xml:space="preserve"> those </w:t>
            </w:r>
            <w:r w:rsidR="005F2730" w:rsidRPr="000B4037">
              <w:rPr>
                <w:sz w:val="36"/>
                <w:szCs w:val="36"/>
              </w:rPr>
              <w:t>with Dementia</w:t>
            </w:r>
            <w:r w:rsidR="00074341" w:rsidRPr="000B4037">
              <w:rPr>
                <w:sz w:val="36"/>
                <w:szCs w:val="36"/>
              </w:rPr>
              <w:t>,</w:t>
            </w:r>
            <w:r w:rsidR="005F2730" w:rsidRPr="000B4037">
              <w:rPr>
                <w:sz w:val="36"/>
                <w:szCs w:val="36"/>
              </w:rPr>
              <w:t xml:space="preserve"> </w:t>
            </w:r>
            <w:r w:rsidR="00C42B9F" w:rsidRPr="000B4037">
              <w:rPr>
                <w:sz w:val="36"/>
                <w:szCs w:val="36"/>
              </w:rPr>
              <w:t xml:space="preserve">their </w:t>
            </w:r>
            <w:r w:rsidR="000B4037" w:rsidRPr="000B4037">
              <w:rPr>
                <w:sz w:val="36"/>
                <w:szCs w:val="36"/>
              </w:rPr>
              <w:t>carer</w:t>
            </w:r>
            <w:r w:rsidR="005F2730" w:rsidRPr="000B4037">
              <w:rPr>
                <w:sz w:val="36"/>
                <w:szCs w:val="36"/>
              </w:rPr>
              <w:t>s</w:t>
            </w:r>
            <w:r w:rsidR="0098017C" w:rsidRPr="000B4037">
              <w:rPr>
                <w:sz w:val="36"/>
                <w:szCs w:val="36"/>
              </w:rPr>
              <w:t>,</w:t>
            </w:r>
            <w:r w:rsidR="005F2730" w:rsidRPr="000B4037">
              <w:rPr>
                <w:sz w:val="36"/>
                <w:szCs w:val="36"/>
              </w:rPr>
              <w:t xml:space="preserve"> families and friends</w:t>
            </w:r>
          </w:p>
          <w:p w:rsidR="004A1423" w:rsidRDefault="009B30D7" w:rsidP="00B95C68">
            <w:pPr>
              <w:jc w:val="center"/>
            </w:pPr>
            <w:r>
              <w:t>This</w:t>
            </w:r>
            <w:r w:rsidR="005F2730">
              <w:t xml:space="preserve"> will be held in</w:t>
            </w:r>
            <w:r w:rsidR="004A1423">
              <w:t>……</w:t>
            </w:r>
          </w:p>
          <w:p w:rsidR="005F2730" w:rsidRPr="004A1423" w:rsidRDefault="005F2730" w:rsidP="00B95C68">
            <w:pPr>
              <w:jc w:val="center"/>
              <w:rPr>
                <w:b/>
                <w:color w:val="691971" w:themeColor="accent2"/>
              </w:rPr>
            </w:pPr>
            <w:r w:rsidRPr="004A1423">
              <w:rPr>
                <w:b/>
                <w:color w:val="691971" w:themeColor="accent2"/>
                <w:sz w:val="44"/>
                <w:szCs w:val="44"/>
              </w:rPr>
              <w:t>St Joseph’s Resource Centre, Boyle</w:t>
            </w:r>
          </w:p>
          <w:p w:rsidR="005F2730" w:rsidRPr="004A1423" w:rsidRDefault="005F2730" w:rsidP="00B95C68">
            <w:pPr>
              <w:jc w:val="center"/>
              <w:rPr>
                <w:b/>
                <w:color w:val="691971" w:themeColor="accent2"/>
                <w:szCs w:val="32"/>
              </w:rPr>
            </w:pPr>
            <w:r w:rsidRPr="004A1423">
              <w:rPr>
                <w:b/>
                <w:color w:val="691971" w:themeColor="accent2"/>
                <w:szCs w:val="32"/>
              </w:rPr>
              <w:t>Starting at 1</w:t>
            </w:r>
            <w:r w:rsidR="00C725A7">
              <w:rPr>
                <w:b/>
                <w:color w:val="691971" w:themeColor="accent2"/>
                <w:szCs w:val="32"/>
              </w:rPr>
              <w:t>1.</w:t>
            </w:r>
            <w:r w:rsidR="000E2A1D">
              <w:rPr>
                <w:b/>
                <w:color w:val="691971" w:themeColor="accent2"/>
                <w:szCs w:val="32"/>
              </w:rPr>
              <w:t>3</w:t>
            </w:r>
            <w:r w:rsidR="00C725A7">
              <w:rPr>
                <w:b/>
                <w:color w:val="691971" w:themeColor="accent2"/>
                <w:szCs w:val="32"/>
              </w:rPr>
              <w:t>0</w:t>
            </w:r>
            <w:r w:rsidRPr="004A1423">
              <w:rPr>
                <w:b/>
                <w:color w:val="691971" w:themeColor="accent2"/>
                <w:szCs w:val="32"/>
              </w:rPr>
              <w:t>am and finishing before 1.00pm</w:t>
            </w:r>
          </w:p>
          <w:p w:rsidR="005F2730" w:rsidRPr="004A1423" w:rsidRDefault="005F2730" w:rsidP="00B95C68">
            <w:pPr>
              <w:jc w:val="center"/>
              <w:rPr>
                <w:b/>
                <w:color w:val="691971" w:themeColor="accent2"/>
                <w:sz w:val="36"/>
                <w:szCs w:val="36"/>
              </w:rPr>
            </w:pPr>
          </w:p>
          <w:p w:rsidR="005F2730" w:rsidRPr="00540BC6" w:rsidRDefault="00540BC6" w:rsidP="00B95C68">
            <w:pPr>
              <w:jc w:val="center"/>
              <w:rPr>
                <w:sz w:val="36"/>
                <w:szCs w:val="36"/>
              </w:rPr>
            </w:pPr>
            <w:r w:rsidRPr="00540BC6">
              <w:rPr>
                <w:sz w:val="36"/>
                <w:szCs w:val="36"/>
              </w:rPr>
              <w:t>This Event is</w:t>
            </w:r>
            <w:r w:rsidR="0098017C" w:rsidRPr="00540BC6">
              <w:rPr>
                <w:sz w:val="36"/>
                <w:szCs w:val="36"/>
              </w:rPr>
              <w:t xml:space="preserve"> </w:t>
            </w:r>
            <w:r w:rsidR="0098017C" w:rsidRPr="00540BC6">
              <w:rPr>
                <w:b/>
                <w:sz w:val="36"/>
                <w:szCs w:val="36"/>
              </w:rPr>
              <w:t>FREE</w:t>
            </w:r>
            <w:r w:rsidR="0098017C" w:rsidRPr="00540BC6">
              <w:rPr>
                <w:sz w:val="36"/>
                <w:szCs w:val="36"/>
              </w:rPr>
              <w:t xml:space="preserve"> </w:t>
            </w:r>
            <w:r w:rsidR="003B758F" w:rsidRPr="00540BC6">
              <w:rPr>
                <w:sz w:val="36"/>
                <w:szCs w:val="36"/>
              </w:rPr>
              <w:t>-</w:t>
            </w:r>
            <w:r w:rsidR="005F2730" w:rsidRPr="00540BC6">
              <w:rPr>
                <w:sz w:val="36"/>
                <w:szCs w:val="36"/>
              </w:rPr>
              <w:t xml:space="preserve"> </w:t>
            </w:r>
            <w:r w:rsidR="009B30D7" w:rsidRPr="00540BC6">
              <w:rPr>
                <w:sz w:val="36"/>
                <w:szCs w:val="36"/>
              </w:rPr>
              <w:t>T</w:t>
            </w:r>
            <w:r w:rsidR="005F2730" w:rsidRPr="00540BC6">
              <w:rPr>
                <w:sz w:val="36"/>
                <w:szCs w:val="36"/>
              </w:rPr>
              <w:t xml:space="preserve">ea </w:t>
            </w:r>
            <w:r w:rsidR="003B758F" w:rsidRPr="00540BC6">
              <w:rPr>
                <w:sz w:val="36"/>
                <w:szCs w:val="36"/>
              </w:rPr>
              <w:t>and</w:t>
            </w:r>
            <w:r w:rsidR="005F2730" w:rsidRPr="00540BC6">
              <w:rPr>
                <w:sz w:val="36"/>
                <w:szCs w:val="36"/>
              </w:rPr>
              <w:t xml:space="preserve"> </w:t>
            </w:r>
            <w:r w:rsidR="009B30D7" w:rsidRPr="00540BC6">
              <w:rPr>
                <w:sz w:val="36"/>
                <w:szCs w:val="36"/>
              </w:rPr>
              <w:t>C</w:t>
            </w:r>
            <w:r w:rsidR="005F2730" w:rsidRPr="00540BC6">
              <w:rPr>
                <w:sz w:val="36"/>
                <w:szCs w:val="36"/>
              </w:rPr>
              <w:t>offee will be provided</w:t>
            </w:r>
            <w:r w:rsidR="0098017C" w:rsidRPr="00540BC6">
              <w:rPr>
                <w:sz w:val="36"/>
                <w:szCs w:val="36"/>
              </w:rPr>
              <w:t>.</w:t>
            </w:r>
          </w:p>
          <w:p w:rsidR="008E7448" w:rsidRPr="00074341" w:rsidRDefault="008E7448" w:rsidP="00B95C68">
            <w:pPr>
              <w:jc w:val="center"/>
              <w:rPr>
                <w:szCs w:val="32"/>
                <w:vertAlign w:val="superscript"/>
              </w:rPr>
            </w:pPr>
          </w:p>
          <w:p w:rsidR="008E7448" w:rsidRPr="007A1D67" w:rsidRDefault="008E7448" w:rsidP="00B95C68">
            <w:pPr>
              <w:jc w:val="center"/>
              <w:rPr>
                <w:b/>
                <w:color w:val="691971" w:themeColor="accent2"/>
                <w:szCs w:val="32"/>
                <w:vertAlign w:val="superscript"/>
              </w:rPr>
            </w:pPr>
            <w:r w:rsidRPr="007A1D67">
              <w:rPr>
                <w:b/>
                <w:color w:val="691971" w:themeColor="accent2"/>
                <w:szCs w:val="32"/>
                <w:vertAlign w:val="superscript"/>
              </w:rPr>
              <w:t>St Joseph’s Resource Centre is located behind Boyle RC Church – there is ample car parking available. It is best approached from the Abbeytown Road. Eircode F52N260</w:t>
            </w:r>
          </w:p>
          <w:p w:rsidR="007A1D67" w:rsidRDefault="008E7448" w:rsidP="00E510F2">
            <w:pPr>
              <w:jc w:val="center"/>
              <w:rPr>
                <w:b/>
                <w:color w:val="691971" w:themeColor="accent2"/>
                <w:szCs w:val="32"/>
                <w:vertAlign w:val="superscript"/>
              </w:rPr>
            </w:pPr>
            <w:r w:rsidRPr="007A1D67">
              <w:rPr>
                <w:b/>
                <w:color w:val="691971" w:themeColor="accent2"/>
                <w:szCs w:val="32"/>
                <w:vertAlign w:val="superscript"/>
              </w:rPr>
              <w:t>For further information call 087 2783778 or call to</w:t>
            </w:r>
            <w:r w:rsidR="000B4037" w:rsidRPr="007A1D67">
              <w:rPr>
                <w:b/>
                <w:color w:val="691971" w:themeColor="accent2"/>
                <w:szCs w:val="32"/>
                <w:vertAlign w:val="superscript"/>
              </w:rPr>
              <w:t xml:space="preserve"> </w:t>
            </w:r>
            <w:r w:rsidRPr="007A1D67">
              <w:rPr>
                <w:b/>
                <w:color w:val="691971" w:themeColor="accent2"/>
                <w:szCs w:val="32"/>
                <w:vertAlign w:val="superscript"/>
              </w:rPr>
              <w:t>Boyle Information Centre</w:t>
            </w:r>
          </w:p>
          <w:p w:rsidR="007A1D67" w:rsidRPr="007A1D67" w:rsidRDefault="007A1D67" w:rsidP="000B4037">
            <w:pPr>
              <w:jc w:val="center"/>
              <w:rPr>
                <w:b/>
                <w:color w:val="0070C0"/>
                <w:sz w:val="40"/>
                <w:szCs w:val="40"/>
                <w:vertAlign w:val="superscript"/>
              </w:rPr>
            </w:pPr>
            <w:r>
              <w:rPr>
                <w:b/>
                <w:color w:val="0070C0"/>
                <w:sz w:val="40"/>
                <w:szCs w:val="40"/>
                <w:vertAlign w:val="superscript"/>
              </w:rPr>
              <w:t>S</w:t>
            </w:r>
            <w:r w:rsidRPr="007A1D67">
              <w:rPr>
                <w:b/>
                <w:color w:val="0070C0"/>
                <w:sz w:val="40"/>
                <w:szCs w:val="40"/>
                <w:vertAlign w:val="superscript"/>
              </w:rPr>
              <w:t>upported by Roscommon Leader Partnership, South Roscomm</w:t>
            </w:r>
            <w:r w:rsidR="00E510F2">
              <w:rPr>
                <w:b/>
                <w:color w:val="0070C0"/>
                <w:sz w:val="40"/>
                <w:szCs w:val="40"/>
                <w:vertAlign w:val="superscript"/>
              </w:rPr>
              <w:t xml:space="preserve">on Citizens Information Service, Roscommon Older People Council and </w:t>
            </w:r>
            <w:r w:rsidRPr="007A1D67">
              <w:rPr>
                <w:b/>
                <w:color w:val="0070C0"/>
                <w:sz w:val="40"/>
                <w:szCs w:val="40"/>
                <w:vertAlign w:val="superscript"/>
              </w:rPr>
              <w:t xml:space="preserve"> Brothers of Charity</w:t>
            </w:r>
            <w:r w:rsidR="00E510F2">
              <w:rPr>
                <w:b/>
                <w:color w:val="0070C0"/>
                <w:sz w:val="40"/>
                <w:szCs w:val="40"/>
                <w:vertAlign w:val="superscript"/>
              </w:rPr>
              <w:t xml:space="preserve"> Western Region</w:t>
            </w:r>
          </w:p>
          <w:p w:rsidR="004A1423" w:rsidRPr="005F2730" w:rsidRDefault="00E510F2" w:rsidP="00976424">
            <w:pPr>
              <w:ind w:left="0"/>
            </w:pPr>
            <w:r w:rsidRPr="00E510F2">
              <w:rPr>
                <w:noProof/>
                <w:lang w:val="en-IE" w:eastAsia="en-IE"/>
              </w:rPr>
              <w:drawing>
                <wp:inline distT="0" distB="0" distL="0" distR="0" wp14:anchorId="1D4324AF" wp14:editId="33E312BC">
                  <wp:extent cx="5158740" cy="1188720"/>
                  <wp:effectExtent l="0" t="0" r="3810" b="0"/>
                  <wp:docPr id="2" name="Picture 2" descr="F:\Headed Paper, Fax Cover, Compliment slips\Photos and Logos\Logos\Misc\Living with Dementia in Rural Ireland vers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eaded Paper, Fax Cover, Compliment slips\Photos and Logos\Logos\Misc\Living with Dementia in Rural Ireland vers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7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C21" w:rsidRPr="004B3C21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</w:tbl>
    <w:p w:rsidR="00024B92" w:rsidRPr="004008C9" w:rsidRDefault="00024B92" w:rsidP="00E510F2">
      <w:pPr>
        <w:spacing w:before="0"/>
        <w:ind w:left="0"/>
      </w:pPr>
    </w:p>
    <w:sectPr w:rsidR="00024B92" w:rsidRPr="004008C9" w:rsidSect="005E12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730" w:rsidRDefault="005F2730">
      <w:pPr>
        <w:spacing w:before="0"/>
      </w:pPr>
      <w:r>
        <w:separator/>
      </w:r>
    </w:p>
  </w:endnote>
  <w:endnote w:type="continuationSeparator" w:id="0">
    <w:p w:rsidR="005F2730" w:rsidRDefault="005F273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453" w:rsidRDefault="00D704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453" w:rsidRDefault="00D7045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453" w:rsidRDefault="00D704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730" w:rsidRDefault="005F2730">
      <w:pPr>
        <w:spacing w:before="0"/>
      </w:pPr>
      <w:r>
        <w:separator/>
      </w:r>
    </w:p>
  </w:footnote>
  <w:footnote w:type="continuationSeparator" w:id="0">
    <w:p w:rsidR="005F2730" w:rsidRDefault="005F273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453" w:rsidRDefault="00D704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5FA" w:rsidRDefault="009175FA" w:rsidP="004008C9">
    <w:pPr>
      <w:pStyle w:val="Header"/>
      <w:ind w:left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5FA" w:rsidRDefault="00041E06">
    <w:pPr>
      <w:pStyle w:val="Header"/>
    </w:pPr>
    <w:r>
      <w:rPr>
        <w:noProof/>
        <w:lang w:val="en-IE" w:eastAsia="en-I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99E7B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="http://schemas.microsoft.com/office/drawing/2014/chartex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 xmlns:w15="http://schemas.microsoft.com/office/word/2012/wordml">
          <w:pict>
            <v:group w14:anchorId="5D9F3C90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" stroked="f" strokeweight="1pt">
                <v:fill r:id="rId2" o:title="Background image" recolor="t" rotate="t" type="frame"/>
                <v:path arrowok="t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" stroked="f" strokeweight="1pt">
                <v:path arrowok="t"/>
              </v:rect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730"/>
    <w:rsid w:val="00004378"/>
    <w:rsid w:val="000221BB"/>
    <w:rsid w:val="00024B92"/>
    <w:rsid w:val="0003383B"/>
    <w:rsid w:val="00041E06"/>
    <w:rsid w:val="00074341"/>
    <w:rsid w:val="000A1134"/>
    <w:rsid w:val="000A1A26"/>
    <w:rsid w:val="000B4037"/>
    <w:rsid w:val="000E2A1D"/>
    <w:rsid w:val="000F3631"/>
    <w:rsid w:val="001241FF"/>
    <w:rsid w:val="0012710E"/>
    <w:rsid w:val="00144CDA"/>
    <w:rsid w:val="0020786D"/>
    <w:rsid w:val="00296DC4"/>
    <w:rsid w:val="002D3176"/>
    <w:rsid w:val="00301E94"/>
    <w:rsid w:val="00302252"/>
    <w:rsid w:val="003146EC"/>
    <w:rsid w:val="00323CAC"/>
    <w:rsid w:val="003B2720"/>
    <w:rsid w:val="003B758F"/>
    <w:rsid w:val="003E6DF0"/>
    <w:rsid w:val="004008C9"/>
    <w:rsid w:val="00404A32"/>
    <w:rsid w:val="00417FC5"/>
    <w:rsid w:val="00455722"/>
    <w:rsid w:val="00456532"/>
    <w:rsid w:val="00456D75"/>
    <w:rsid w:val="004600B8"/>
    <w:rsid w:val="004611F0"/>
    <w:rsid w:val="004650EC"/>
    <w:rsid w:val="0048488E"/>
    <w:rsid w:val="004A1423"/>
    <w:rsid w:val="004B3C21"/>
    <w:rsid w:val="004E4C10"/>
    <w:rsid w:val="005325F0"/>
    <w:rsid w:val="00540BC6"/>
    <w:rsid w:val="005B6519"/>
    <w:rsid w:val="005D5674"/>
    <w:rsid w:val="005E12C7"/>
    <w:rsid w:val="005E3B73"/>
    <w:rsid w:val="005F2730"/>
    <w:rsid w:val="00627D8A"/>
    <w:rsid w:val="006708A1"/>
    <w:rsid w:val="00673C5F"/>
    <w:rsid w:val="006A330F"/>
    <w:rsid w:val="006B609A"/>
    <w:rsid w:val="006F10D8"/>
    <w:rsid w:val="00715CEC"/>
    <w:rsid w:val="00723AA3"/>
    <w:rsid w:val="00784B03"/>
    <w:rsid w:val="007A1D67"/>
    <w:rsid w:val="007A37EF"/>
    <w:rsid w:val="007B3217"/>
    <w:rsid w:val="0080649E"/>
    <w:rsid w:val="008C0558"/>
    <w:rsid w:val="008E534A"/>
    <w:rsid w:val="008E7448"/>
    <w:rsid w:val="008F6A31"/>
    <w:rsid w:val="009175FA"/>
    <w:rsid w:val="00976424"/>
    <w:rsid w:val="0098017C"/>
    <w:rsid w:val="009B30D7"/>
    <w:rsid w:val="009F4850"/>
    <w:rsid w:val="00A51113"/>
    <w:rsid w:val="00A603AD"/>
    <w:rsid w:val="00A8057E"/>
    <w:rsid w:val="00AB0401"/>
    <w:rsid w:val="00AF300E"/>
    <w:rsid w:val="00B04FD0"/>
    <w:rsid w:val="00B57601"/>
    <w:rsid w:val="00B6008F"/>
    <w:rsid w:val="00B95C68"/>
    <w:rsid w:val="00BD3DDD"/>
    <w:rsid w:val="00C02D29"/>
    <w:rsid w:val="00C308F7"/>
    <w:rsid w:val="00C42B9F"/>
    <w:rsid w:val="00C430CB"/>
    <w:rsid w:val="00C725A7"/>
    <w:rsid w:val="00CA580F"/>
    <w:rsid w:val="00CC0C51"/>
    <w:rsid w:val="00D15ADF"/>
    <w:rsid w:val="00D70453"/>
    <w:rsid w:val="00D85786"/>
    <w:rsid w:val="00DC197E"/>
    <w:rsid w:val="00DF56CB"/>
    <w:rsid w:val="00E510F2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unhideWhenUsed="0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/>
    <w:lsdException w:name="Strong" w:semiHidden="0" w:uiPriority="9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unhideWhenUsed="0" w:qFormat="1"/>
  </w:latentStyles>
  <w:style w:type="paragraph" w:default="1" w:styleId="Normal">
    <w:name w:val="Normal"/>
    <w:qFormat/>
    <w:rsid w:val="00456532"/>
    <w:pPr>
      <w:spacing w:before="40"/>
      <w:ind w:left="29" w:right="29"/>
    </w:pPr>
    <w:rPr>
      <w:rFonts w:asciiTheme="minorHAnsi" w:hAnsiTheme="minorHAnsi"/>
      <w:sz w:val="32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6C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6C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unhideWhenUsed="0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/>
    <w:lsdException w:name="Strong" w:semiHidden="0" w:uiPriority="9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unhideWhenUsed="0" w:qFormat="1"/>
  </w:latentStyles>
  <w:style w:type="paragraph" w:default="1" w:styleId="Normal">
    <w:name w:val="Normal"/>
    <w:qFormat/>
    <w:rsid w:val="00456532"/>
    <w:pPr>
      <w:spacing w:before="40"/>
      <w:ind w:left="29" w:right="29"/>
    </w:pPr>
    <w:rPr>
      <w:rFonts w:asciiTheme="minorHAnsi" w:hAnsiTheme="minorHAnsi"/>
      <w:sz w:val="32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6C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6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common1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E8A7439-417E-47FD-9FB6-7A65045E4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909A5B-46B3-4D35-A894-551BCBFA1C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255A0C-D1F2-426B-AA27-D34E82B0B2AB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2019-02-28T12:56:00Z</dcterms:created>
  <dcterms:modified xsi:type="dcterms:W3CDTF">2019-10-29T11:34:00Z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